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411" w:rsidRDefault="00277411" w:rsidP="00F16B10">
      <w:pPr>
        <w:ind w:left="-1276" w:right="143" w:firstLine="283"/>
        <w:rPr>
          <w:noProof/>
          <w:lang w:eastAsia="uk-UA"/>
        </w:rPr>
      </w:pPr>
      <w:r w:rsidRPr="00747F72">
        <w:rPr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35.5pt;height:749.25pt;visibility:visible">
            <v:imagedata r:id="rId4" o:title=""/>
          </v:shape>
        </w:pict>
      </w:r>
      <w:bookmarkStart w:id="0" w:name="_GoBack"/>
    </w:p>
    <w:p w:rsidR="00277411" w:rsidRDefault="00277411" w:rsidP="00F16B10">
      <w:pPr>
        <w:ind w:left="-1276" w:right="143" w:firstLine="283"/>
        <w:rPr>
          <w:noProof/>
          <w:lang w:eastAsia="uk-UA"/>
        </w:rPr>
      </w:pPr>
      <w:r>
        <w:rPr>
          <w:noProof/>
          <w:lang w:eastAsia="uk-UA"/>
        </w:rPr>
        <w:pict>
          <v:shape id="_x0000_i1026" type="#_x0000_t75" style="width:458.25pt;height:9in">
            <v:imagedata r:id="rId5" o:title=""/>
          </v:shape>
        </w:pict>
      </w:r>
    </w:p>
    <w:p w:rsidR="00277411" w:rsidRDefault="00277411" w:rsidP="00F16B10">
      <w:pPr>
        <w:ind w:left="-1276" w:right="143" w:firstLine="283"/>
      </w:pPr>
      <w:r w:rsidRPr="00747F72">
        <w:rPr>
          <w:noProof/>
          <w:lang w:eastAsia="uk-UA"/>
        </w:rPr>
        <w:pict>
          <v:shape id="Рисунок 2" o:spid="_x0000_i1027" type="#_x0000_t75" style="width:571.5pt;height:807.75pt;visibility:visible">
            <v:imagedata r:id="rId6" o:title=""/>
          </v:shape>
        </w:pict>
      </w:r>
      <w:bookmarkEnd w:id="0"/>
      <w:r w:rsidRPr="00747F72">
        <w:rPr>
          <w:noProof/>
          <w:lang w:eastAsia="uk-UA"/>
        </w:rPr>
        <w:pict>
          <v:shape id="Рисунок 3" o:spid="_x0000_i1028" type="#_x0000_t75" style="width:554.25pt;height:841.5pt;visibility:visible">
            <v:imagedata r:id="rId7" o:title=""/>
          </v:shape>
        </w:pict>
      </w:r>
    </w:p>
    <w:sectPr w:rsidR="00277411" w:rsidSect="00F16B10">
      <w:pgSz w:w="11906" w:h="16838"/>
      <w:pgMar w:top="850" w:right="1274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6B10"/>
    <w:rsid w:val="00100005"/>
    <w:rsid w:val="00126C15"/>
    <w:rsid w:val="00277411"/>
    <w:rsid w:val="00747F72"/>
    <w:rsid w:val="0097365E"/>
    <w:rsid w:val="00B73487"/>
    <w:rsid w:val="00CE4BF3"/>
    <w:rsid w:val="00F16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C1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4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work</cp:lastModifiedBy>
  <cp:revision>3</cp:revision>
  <dcterms:created xsi:type="dcterms:W3CDTF">2021-04-29T14:30:00Z</dcterms:created>
  <dcterms:modified xsi:type="dcterms:W3CDTF">2021-04-29T14:45:00Z</dcterms:modified>
</cp:coreProperties>
</file>