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6" w:rsidRDefault="00F425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4" o:title=""/>
          </v:shape>
        </w:pict>
      </w:r>
      <w:r>
        <w:pict>
          <v:shape id="_x0000_i1026" type="#_x0000_t75" style="width:476.25pt;height:673.5pt">
            <v:imagedata r:id="rId5" o:title=""/>
          </v:shape>
        </w:pict>
      </w:r>
    </w:p>
    <w:sectPr w:rsidR="00F42506" w:rsidSect="002F57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66AC"/>
    <w:rsid w:val="0003424D"/>
    <w:rsid w:val="00230B51"/>
    <w:rsid w:val="002F5724"/>
    <w:rsid w:val="006C5774"/>
    <w:rsid w:val="008566AC"/>
    <w:rsid w:val="00C53F3A"/>
    <w:rsid w:val="00F42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72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work</cp:lastModifiedBy>
  <cp:revision>2</cp:revision>
  <dcterms:created xsi:type="dcterms:W3CDTF">2021-04-29T14:21:00Z</dcterms:created>
  <dcterms:modified xsi:type="dcterms:W3CDTF">2021-04-29T14:48:00Z</dcterms:modified>
</cp:coreProperties>
</file>