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A06" w:rsidRDefault="00E52A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73.5pt">
            <v:imagedata r:id="rId4" o:title=""/>
          </v:shape>
        </w:pict>
      </w:r>
      <w:bookmarkStart w:id="0" w:name="_GoBack"/>
      <w:r w:rsidRPr="00E50129">
        <w:rPr>
          <w:noProof/>
          <w:lang w:eastAsia="uk-UA"/>
        </w:rPr>
        <w:pict>
          <v:shape id="Рисунок 2" o:spid="_x0000_i1026" type="#_x0000_t75" style="width:481.5pt;height:681pt;visibility:visible">
            <v:imagedata r:id="rId5" o:title=""/>
          </v:shape>
        </w:pict>
      </w:r>
      <w:bookmarkEnd w:id="0"/>
      <w:r>
        <w:pict>
          <v:shape id="_x0000_i1027" type="#_x0000_t75" style="width:476.25pt;height:673.5pt">
            <v:imagedata r:id="rId6" o:title=""/>
          </v:shape>
        </w:pict>
      </w:r>
    </w:p>
    <w:sectPr w:rsidR="00E52A06" w:rsidSect="001C3FC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16D8"/>
    <w:rsid w:val="0003424D"/>
    <w:rsid w:val="001C3FCA"/>
    <w:rsid w:val="004D3C62"/>
    <w:rsid w:val="006F5C83"/>
    <w:rsid w:val="008116D8"/>
    <w:rsid w:val="00E145CC"/>
    <w:rsid w:val="00E50129"/>
    <w:rsid w:val="00E52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FC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2</Words>
  <Characters>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work</cp:lastModifiedBy>
  <cp:revision>2</cp:revision>
  <dcterms:created xsi:type="dcterms:W3CDTF">2021-04-29T14:24:00Z</dcterms:created>
  <dcterms:modified xsi:type="dcterms:W3CDTF">2021-04-29T14:47:00Z</dcterms:modified>
</cp:coreProperties>
</file>